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"/>
        <w:gridCol w:w="1453"/>
        <w:gridCol w:w="1066"/>
        <w:gridCol w:w="2761"/>
        <w:gridCol w:w="1680"/>
        <w:gridCol w:w="2398"/>
      </w:tblGrid>
      <w:tr w:rsidR="0090596C" w:rsidRPr="0090596C" w14:paraId="5B611953" w14:textId="77777777" w:rsidTr="005F4798">
        <w:trPr>
          <w:gridBefore w:val="1"/>
          <w:wBefore w:w="59" w:type="pct"/>
        </w:trPr>
        <w:sdt>
          <w:sdtPr>
            <w:id w:val="1259331922"/>
            <w:placeholder>
              <w:docPart w:val="46BE47FB2BEE47628D4C2B9604218B6E"/>
            </w:placeholder>
            <w:temporary/>
            <w:showingPlcHdr/>
            <w15:appearance w15:val="hidden"/>
          </w:sdtPr>
          <w:sdtContent>
            <w:tc>
              <w:tcPr>
                <w:tcW w:w="4941" w:type="pct"/>
                <w:gridSpan w:val="5"/>
                <w:shd w:val="clear" w:color="auto" w:fill="731F1C" w:themeFill="accent5"/>
              </w:tcPr>
              <w:p w14:paraId="7C22BAB1" w14:textId="77777777" w:rsidR="00650259" w:rsidRPr="0090596C" w:rsidRDefault="0090596C" w:rsidP="0090596C">
                <w:pPr>
                  <w:pStyle w:val="Heading1"/>
                </w:pPr>
                <w:r w:rsidRPr="0090596C">
                  <w:t>Student Info</w:t>
                </w:r>
              </w:p>
            </w:tc>
          </w:sdtContent>
        </w:sdt>
      </w:tr>
      <w:tr w:rsidR="00B02C0C" w:rsidRPr="00846B76" w14:paraId="6A6AE2A4" w14:textId="77777777" w:rsidTr="00FB099F">
        <w:tc>
          <w:tcPr>
            <w:tcW w:w="1389" w:type="pct"/>
            <w:gridSpan w:val="3"/>
            <w:vAlign w:val="bottom"/>
          </w:tcPr>
          <w:p w14:paraId="487E5543" w14:textId="59AF276A" w:rsidR="00B02C0C" w:rsidRPr="00846B76" w:rsidRDefault="00B02C0C" w:rsidP="00D7396B">
            <w:pPr>
              <w:pStyle w:val="NormalIndent"/>
            </w:pPr>
            <w:r>
              <w:t xml:space="preserve">  First Name</w:t>
            </w:r>
          </w:p>
        </w:tc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3199BE36" w14:textId="77777777" w:rsidR="00B02C0C" w:rsidRPr="00846B76" w:rsidRDefault="00B02C0C" w:rsidP="00D7396B">
            <w:pPr>
              <w:spacing w:before="120"/>
            </w:pPr>
          </w:p>
        </w:tc>
        <w:tc>
          <w:tcPr>
            <w:tcW w:w="887" w:type="pct"/>
            <w:vAlign w:val="bottom"/>
          </w:tcPr>
          <w:p w14:paraId="7222F368" w14:textId="02BF990C" w:rsidR="00B02C0C" w:rsidRPr="00846B76" w:rsidRDefault="00B02C0C" w:rsidP="00D7396B">
            <w:r>
              <w:t>Last Name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vAlign w:val="bottom"/>
          </w:tcPr>
          <w:p w14:paraId="41E0DC29" w14:textId="77777777" w:rsidR="00B02C0C" w:rsidRPr="00846B76" w:rsidRDefault="00B02C0C" w:rsidP="00D7396B">
            <w:pPr>
              <w:spacing w:before="120"/>
            </w:pPr>
          </w:p>
        </w:tc>
      </w:tr>
      <w:tr w:rsidR="005F4798" w:rsidRPr="00846B76" w14:paraId="16B60B20" w14:textId="77777777" w:rsidTr="00FB099F">
        <w:tc>
          <w:tcPr>
            <w:tcW w:w="1389" w:type="pct"/>
            <w:gridSpan w:val="3"/>
            <w:vAlign w:val="bottom"/>
          </w:tcPr>
          <w:p w14:paraId="41333B83" w14:textId="51EC6364" w:rsidR="005F4798" w:rsidRPr="00846B76" w:rsidRDefault="005F4798" w:rsidP="00D7396B">
            <w:pPr>
              <w:pStyle w:val="NormalIndent"/>
            </w:pPr>
            <w:r>
              <w:t xml:space="preserve">  Gender</w:t>
            </w:r>
          </w:p>
        </w:tc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657EF48B" w14:textId="73B43821" w:rsidR="005F4798" w:rsidRPr="00846B76" w:rsidRDefault="005F4798" w:rsidP="00D7396B">
            <w:pPr>
              <w:spacing w:before="120"/>
            </w:pPr>
          </w:p>
        </w:tc>
        <w:tc>
          <w:tcPr>
            <w:tcW w:w="887" w:type="pct"/>
            <w:vAlign w:val="bottom"/>
          </w:tcPr>
          <w:p w14:paraId="52785E2C" w14:textId="40A72DAA" w:rsidR="005F4798" w:rsidRPr="00846B76" w:rsidRDefault="005F4798" w:rsidP="00D7396B">
            <w:r>
              <w:t>Grade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vAlign w:val="bottom"/>
          </w:tcPr>
          <w:p w14:paraId="6EC1AA7A" w14:textId="77777777" w:rsidR="005F4798" w:rsidRPr="00846B76" w:rsidRDefault="005F4798" w:rsidP="00D7396B">
            <w:pPr>
              <w:spacing w:before="120"/>
            </w:pPr>
          </w:p>
        </w:tc>
      </w:tr>
      <w:tr w:rsidR="00650259" w:rsidRPr="00846B76" w14:paraId="395EC422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37157D43" w14:textId="2D2B1A46" w:rsidR="00650259" w:rsidRPr="00846B76" w:rsidRDefault="005F4798" w:rsidP="0090596C">
            <w:pPr>
              <w:pStyle w:val="NormalIndent"/>
            </w:pPr>
            <w:r>
              <w:t>Date of Birth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E7353B2" w14:textId="5A573CE2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DED045B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397187C" w14:textId="14B5DE93" w:rsidR="00650259" w:rsidRPr="00846B76" w:rsidRDefault="005F4798" w:rsidP="0090596C">
            <w:pPr>
              <w:pStyle w:val="NormalIndent"/>
            </w:pPr>
            <w:r>
              <w:t>Address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5692EF2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58A787D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68CCED73" w14:textId="5AE9B3E4" w:rsidR="00650259" w:rsidRPr="00846B76" w:rsidRDefault="00B02C0C" w:rsidP="0090596C">
            <w:pPr>
              <w:pStyle w:val="NormalIndent"/>
            </w:pPr>
            <w:r>
              <w:t>Address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18BE3F2E" w14:textId="77777777" w:rsidR="00650259" w:rsidRPr="00846B76" w:rsidRDefault="00650259" w:rsidP="007F7B5D">
            <w:pPr>
              <w:spacing w:before="120"/>
            </w:pPr>
          </w:p>
        </w:tc>
      </w:tr>
      <w:tr w:rsidR="00B02C0C" w:rsidRPr="00846B76" w14:paraId="088E70C2" w14:textId="77777777" w:rsidTr="00FB099F">
        <w:tc>
          <w:tcPr>
            <w:tcW w:w="1389" w:type="pct"/>
            <w:gridSpan w:val="3"/>
            <w:vAlign w:val="bottom"/>
          </w:tcPr>
          <w:p w14:paraId="267C524D" w14:textId="2C0D40ED" w:rsidR="00B02C0C" w:rsidRPr="00846B76" w:rsidRDefault="00B02C0C" w:rsidP="00D7396B">
            <w:pPr>
              <w:pStyle w:val="NormalIndent"/>
            </w:pPr>
            <w:r>
              <w:t xml:space="preserve">  City/ State</w:t>
            </w:r>
          </w:p>
        </w:tc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0A6E0A60" w14:textId="77777777" w:rsidR="00B02C0C" w:rsidRPr="00846B76" w:rsidRDefault="00B02C0C" w:rsidP="00D7396B">
            <w:pPr>
              <w:spacing w:before="120"/>
            </w:pPr>
          </w:p>
        </w:tc>
        <w:tc>
          <w:tcPr>
            <w:tcW w:w="887" w:type="pct"/>
            <w:vAlign w:val="bottom"/>
          </w:tcPr>
          <w:p w14:paraId="3A90B368" w14:textId="16E0E18C" w:rsidR="00B02C0C" w:rsidRPr="00846B76" w:rsidRDefault="00B02C0C" w:rsidP="00D7396B">
            <w:r>
              <w:t>PIN Code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vAlign w:val="bottom"/>
          </w:tcPr>
          <w:p w14:paraId="5C3F6EE7" w14:textId="77777777" w:rsidR="00B02C0C" w:rsidRPr="00846B76" w:rsidRDefault="00B02C0C" w:rsidP="00D7396B">
            <w:pPr>
              <w:spacing w:before="120"/>
            </w:pPr>
          </w:p>
        </w:tc>
      </w:tr>
      <w:tr w:rsidR="00B02C0C" w:rsidRPr="00846B76" w14:paraId="0DACB944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9DDEFED" w14:textId="24CB6751" w:rsidR="00B02C0C" w:rsidRDefault="00B02C0C" w:rsidP="0090596C">
            <w:pPr>
              <w:pStyle w:val="NormalIndent"/>
            </w:pPr>
            <w:r>
              <w:t>Country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224A0BA0" w14:textId="77777777" w:rsidR="00B02C0C" w:rsidRPr="00846B76" w:rsidRDefault="00B02C0C" w:rsidP="007F7B5D">
            <w:pPr>
              <w:spacing w:before="120"/>
            </w:pPr>
          </w:p>
        </w:tc>
      </w:tr>
      <w:tr w:rsidR="00B02C0C" w:rsidRPr="00846B76" w14:paraId="79FAABB0" w14:textId="77777777" w:rsidTr="00FB099F">
        <w:tc>
          <w:tcPr>
            <w:tcW w:w="1389" w:type="pct"/>
            <w:gridSpan w:val="3"/>
            <w:vAlign w:val="bottom"/>
          </w:tcPr>
          <w:p w14:paraId="2DAB3447" w14:textId="13C742A9" w:rsidR="00B02C0C" w:rsidRPr="00846B76" w:rsidRDefault="00B02C0C" w:rsidP="00D7396B">
            <w:pPr>
              <w:pStyle w:val="NormalIndent"/>
            </w:pPr>
            <w:r>
              <w:t xml:space="preserve">  Phone</w:t>
            </w:r>
          </w:p>
        </w:tc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1C0152CC" w14:textId="77777777" w:rsidR="00B02C0C" w:rsidRPr="00846B76" w:rsidRDefault="00B02C0C" w:rsidP="00D7396B">
            <w:pPr>
              <w:spacing w:before="120"/>
            </w:pPr>
          </w:p>
        </w:tc>
        <w:tc>
          <w:tcPr>
            <w:tcW w:w="887" w:type="pct"/>
            <w:vAlign w:val="bottom"/>
          </w:tcPr>
          <w:p w14:paraId="79D22F20" w14:textId="7E10FAAD" w:rsidR="00B02C0C" w:rsidRPr="00846B76" w:rsidRDefault="00B02C0C" w:rsidP="00D7396B">
            <w:r>
              <w:t>Email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vAlign w:val="bottom"/>
          </w:tcPr>
          <w:p w14:paraId="0F66E8B9" w14:textId="77777777" w:rsidR="00B02C0C" w:rsidRPr="00846B76" w:rsidRDefault="00B02C0C" w:rsidP="00D7396B">
            <w:pPr>
              <w:spacing w:before="120"/>
            </w:pPr>
          </w:p>
        </w:tc>
      </w:tr>
      <w:tr w:rsidR="00650259" w:rsidRPr="00846B76" w14:paraId="03F3DC3E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3C3D36C4" w14:textId="35CA7A33" w:rsidR="00650259" w:rsidRDefault="00B02C0C" w:rsidP="0090596C">
            <w:pPr>
              <w:pStyle w:val="NormalIndent"/>
            </w:pPr>
            <w:r>
              <w:t>School Name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136AD18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B750A5F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3D54E79A" w14:textId="785DEF58" w:rsidR="00650259" w:rsidRPr="00B02C0C" w:rsidRDefault="00B02C0C" w:rsidP="0090596C">
            <w:pPr>
              <w:pStyle w:val="NormalIndent"/>
              <w:rPr>
                <w:sz w:val="24"/>
                <w:szCs w:val="24"/>
              </w:rPr>
            </w:pPr>
            <w:r w:rsidRPr="00B02C0C">
              <w:rPr>
                <w:sz w:val="24"/>
                <w:szCs w:val="24"/>
              </w:rPr>
              <w:t>School Address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7D45D7C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E14E983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541BC730" w14:textId="75E89E85" w:rsidR="00650259" w:rsidRPr="00846B76" w:rsidRDefault="00B02C0C" w:rsidP="0090596C">
            <w:pPr>
              <w:pStyle w:val="NormalIndent"/>
            </w:pPr>
            <w:r w:rsidRPr="00B02C0C">
              <w:rPr>
                <w:sz w:val="24"/>
                <w:szCs w:val="24"/>
              </w:rPr>
              <w:t xml:space="preserve">School </w:t>
            </w:r>
            <w:r>
              <w:rPr>
                <w:sz w:val="24"/>
                <w:szCs w:val="24"/>
              </w:rPr>
              <w:t>Phone</w:t>
            </w:r>
          </w:p>
        </w:tc>
        <w:tc>
          <w:tcPr>
            <w:tcW w:w="1458" w:type="pct"/>
            <w:tcBorders>
              <w:bottom w:val="single" w:sz="4" w:space="0" w:color="auto"/>
            </w:tcBorders>
            <w:vAlign w:val="bottom"/>
          </w:tcPr>
          <w:p w14:paraId="48B54CD6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869367DD1A0F499CA5D9779310426EAF"/>
            </w:placeholder>
            <w:temporary/>
            <w:showingPlcHdr/>
            <w15:appearance w15:val="hidden"/>
          </w:sdtPr>
          <w:sdtContent>
            <w:tc>
              <w:tcPr>
                <w:tcW w:w="887" w:type="pct"/>
                <w:vAlign w:val="bottom"/>
              </w:tcPr>
              <w:p w14:paraId="6E5183C2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66" w:type="pct"/>
            <w:tcBorders>
              <w:bottom w:val="single" w:sz="4" w:space="0" w:color="auto"/>
            </w:tcBorders>
            <w:vAlign w:val="bottom"/>
          </w:tcPr>
          <w:p w14:paraId="4838976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19AE1EB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434F2F0A" w14:textId="58376E80" w:rsidR="00650259" w:rsidRPr="00846B76" w:rsidRDefault="00B02C0C" w:rsidP="0090596C">
            <w:pPr>
              <w:pStyle w:val="NormalIndent"/>
            </w:pPr>
            <w:r>
              <w:t>School Email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FCC746A" w14:textId="77777777" w:rsidR="00650259" w:rsidRPr="00846B76" w:rsidRDefault="00650259" w:rsidP="007F7B5D">
            <w:pPr>
              <w:spacing w:before="120"/>
            </w:pPr>
          </w:p>
        </w:tc>
      </w:tr>
      <w:tr w:rsidR="005F4798" w:rsidRPr="00846B76" w14:paraId="4F1E2523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F905339" w14:textId="510CB393" w:rsidR="005F4798" w:rsidRDefault="005F4798" w:rsidP="005F4798">
            <w:pPr>
              <w:pStyle w:val="NormalIndent"/>
              <w:ind w:left="0"/>
            </w:pPr>
            <w:r>
              <w:t>Why do you want to attend this school?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2ED57CB6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7A7FF320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1D60DA13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279AD8E8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3CD9C8A8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2F0176AD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66329061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18815D6B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308DDBF6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D3C2C6E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22227FF6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15BB82AA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55907698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5C97BCC4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90E3154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00872B60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1450C017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243AE6A6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02AF25FB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769C7590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1B87F004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90F9A3A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5E7581C5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5A6005C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C6875A1" w14:textId="77777777" w:rsidR="005F4798" w:rsidRPr="00846B76" w:rsidRDefault="005F4798" w:rsidP="007F7B5D">
            <w:pPr>
              <w:spacing w:before="120"/>
            </w:pPr>
          </w:p>
        </w:tc>
      </w:tr>
      <w:tr w:rsidR="005F4798" w:rsidRPr="00846B76" w14:paraId="10290B78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28B135AE" w14:textId="77777777" w:rsidR="005F4798" w:rsidRDefault="005F4798" w:rsidP="005F4798">
            <w:pPr>
              <w:pStyle w:val="NormalIndent"/>
              <w:ind w:left="0"/>
            </w:pP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31652429" w14:textId="77777777" w:rsidR="005F4798" w:rsidRPr="00846B76" w:rsidRDefault="005F4798" w:rsidP="007F7B5D">
            <w:pPr>
              <w:spacing w:before="120"/>
            </w:pPr>
          </w:p>
        </w:tc>
      </w:tr>
      <w:tr w:rsidR="00650259" w:rsidRPr="00846B76" w14:paraId="0B3E1789" w14:textId="77777777" w:rsidTr="005F4798">
        <w:trPr>
          <w:gridBefore w:val="1"/>
          <w:wBefore w:w="59" w:type="pct"/>
          <w:trHeight w:val="54"/>
        </w:trPr>
        <w:tc>
          <w:tcPr>
            <w:tcW w:w="4941" w:type="pct"/>
            <w:gridSpan w:val="5"/>
            <w:shd w:val="clear" w:color="auto" w:fill="auto"/>
          </w:tcPr>
          <w:p w14:paraId="5DD9E549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9215B00" w14:textId="77777777" w:rsidTr="005F4798">
        <w:trPr>
          <w:gridBefore w:val="1"/>
          <w:wBefore w:w="59" w:type="pct"/>
        </w:trPr>
        <w:tc>
          <w:tcPr>
            <w:tcW w:w="4941" w:type="pct"/>
            <w:gridSpan w:val="5"/>
            <w:shd w:val="clear" w:color="auto" w:fill="731F1C" w:themeFill="accent5"/>
          </w:tcPr>
          <w:p w14:paraId="68199977" w14:textId="25F49A42" w:rsidR="00650259" w:rsidRPr="0090596C" w:rsidRDefault="00B02C0C" w:rsidP="0090596C">
            <w:pPr>
              <w:pStyle w:val="Heading1"/>
            </w:pPr>
            <w:r>
              <w:lastRenderedPageBreak/>
              <w:t xml:space="preserve"> Father Information</w:t>
            </w:r>
          </w:p>
        </w:tc>
      </w:tr>
      <w:tr w:rsidR="00650259" w:rsidRPr="00846B76" w14:paraId="550F7DFF" w14:textId="77777777" w:rsidTr="00FB099F">
        <w:trPr>
          <w:gridBefore w:val="1"/>
          <w:wBefore w:w="59" w:type="pct"/>
        </w:trPr>
        <w:sdt>
          <w:sdtPr>
            <w:id w:val="1384843028"/>
            <w:placeholder>
              <w:docPart w:val="11D7EAA05336452F9F728F2D6F5BC88C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4FACD0A3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33CCDB8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B88FD45" w14:textId="77777777" w:rsidTr="00FB099F">
        <w:trPr>
          <w:gridBefore w:val="1"/>
          <w:wBefore w:w="59" w:type="pct"/>
        </w:trPr>
        <w:sdt>
          <w:sdtPr>
            <w:id w:val="1166290108"/>
            <w:placeholder>
              <w:docPart w:val="C80E9FBF377F4FA4A8F81F97B0ABEA8B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4E618E4E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9D2B0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4B7FCEE" w14:textId="77777777" w:rsidTr="00FB099F">
        <w:trPr>
          <w:gridBefore w:val="1"/>
          <w:wBefore w:w="59" w:type="pct"/>
        </w:trPr>
        <w:sdt>
          <w:sdtPr>
            <w:id w:val="946660661"/>
            <w:placeholder>
              <w:docPart w:val="F35FA353149E497CA4241495F622BB00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71690359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271E1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68B7DFE55DF44F2397395FDA5A603949"/>
            </w:placeholder>
            <w:temporary/>
            <w:showingPlcHdr/>
            <w15:appearance w15:val="hidden"/>
          </w:sdtPr>
          <w:sdtContent>
            <w:tc>
              <w:tcPr>
                <w:tcW w:w="887" w:type="pct"/>
                <w:tcBorders>
                  <w:top w:val="single" w:sz="4" w:space="0" w:color="auto"/>
                </w:tcBorders>
                <w:vAlign w:val="bottom"/>
              </w:tcPr>
              <w:p w14:paraId="2CC7AB04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F88FF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F84EC9" w14:textId="77777777" w:rsidTr="00FB099F">
        <w:trPr>
          <w:gridBefore w:val="1"/>
          <w:wBefore w:w="59" w:type="pct"/>
        </w:trPr>
        <w:sdt>
          <w:sdtPr>
            <w:id w:val="1334104394"/>
            <w:placeholder>
              <w:docPart w:val="911EFED479274448BEBF4051FA3C49CC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716EF626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48E60FC8" w14:textId="77777777" w:rsidR="00650259" w:rsidRPr="00846B76" w:rsidRDefault="00650259" w:rsidP="007F7B5D">
            <w:pPr>
              <w:spacing w:before="120"/>
            </w:pPr>
          </w:p>
        </w:tc>
      </w:tr>
      <w:tr w:rsidR="00B02C0C" w:rsidRPr="00846B76" w14:paraId="365D042A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50DF6EAB" w14:textId="10B1A413" w:rsidR="00B02C0C" w:rsidRDefault="00B02C0C" w:rsidP="00F52451">
            <w:pPr>
              <w:pStyle w:val="NormalIndent"/>
            </w:pPr>
            <w:r>
              <w:t>Occupation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26A58145" w14:textId="77777777" w:rsidR="00B02C0C" w:rsidRPr="00846B76" w:rsidRDefault="00B02C0C" w:rsidP="007F7B5D">
            <w:pPr>
              <w:spacing w:before="120"/>
            </w:pPr>
          </w:p>
        </w:tc>
      </w:tr>
      <w:tr w:rsidR="00B02C0C" w:rsidRPr="00846B76" w14:paraId="464AB131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0819F0C3" w14:textId="155652F8" w:rsidR="00B02C0C" w:rsidRPr="00B02C0C" w:rsidRDefault="00B02C0C" w:rsidP="00F52451">
            <w:pPr>
              <w:pStyle w:val="NormalIndent"/>
              <w:rPr>
                <w:sz w:val="24"/>
                <w:szCs w:val="24"/>
              </w:rPr>
            </w:pPr>
            <w:r w:rsidRPr="00B02C0C">
              <w:rPr>
                <w:sz w:val="24"/>
                <w:szCs w:val="24"/>
              </w:rPr>
              <w:t>Yearly Income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66362588" w14:textId="77777777" w:rsidR="00B02C0C" w:rsidRPr="00846B76" w:rsidRDefault="00B02C0C" w:rsidP="007F7B5D">
            <w:pPr>
              <w:spacing w:before="120"/>
            </w:pPr>
          </w:p>
        </w:tc>
      </w:tr>
      <w:tr w:rsidR="00B02C0C" w:rsidRPr="00846B76" w14:paraId="03FD93CA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4B5EFC7F" w14:textId="38305AE0" w:rsidR="00B02C0C" w:rsidRPr="00B02C0C" w:rsidRDefault="00B02C0C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other children in school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160975EC" w14:textId="77777777" w:rsidR="00B02C0C" w:rsidRPr="00846B76" w:rsidRDefault="00B02C0C" w:rsidP="007F7B5D">
            <w:pPr>
              <w:spacing w:before="120"/>
            </w:pPr>
          </w:p>
        </w:tc>
      </w:tr>
      <w:tr w:rsidR="00650259" w:rsidRPr="00846B76" w14:paraId="51F5A839" w14:textId="77777777" w:rsidTr="00FB099F">
        <w:trPr>
          <w:gridBefore w:val="1"/>
          <w:wBefore w:w="59" w:type="pct"/>
        </w:trPr>
        <w:tc>
          <w:tcPr>
            <w:tcW w:w="767" w:type="pct"/>
            <w:vAlign w:val="bottom"/>
          </w:tcPr>
          <w:p w14:paraId="1CF35AC6" w14:textId="27320436"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174" w:type="pct"/>
            <w:gridSpan w:val="4"/>
            <w:vAlign w:val="bottom"/>
          </w:tcPr>
          <w:p w14:paraId="0321F6DF" w14:textId="77777777" w:rsidR="00650259" w:rsidRDefault="00650259" w:rsidP="00F52451"/>
          <w:p w14:paraId="65CA9703" w14:textId="77777777" w:rsidR="005F4798" w:rsidRDefault="005F4798" w:rsidP="00F52451"/>
          <w:p w14:paraId="13D7CD96" w14:textId="330A0A3C" w:rsidR="005F4798" w:rsidRDefault="00283935" w:rsidP="00F52451">
            <w:r>
              <w:t xml:space="preserve">               _____________________________</w:t>
            </w:r>
          </w:p>
          <w:p w14:paraId="0A815D7C" w14:textId="2B3020B5" w:rsidR="005F4798" w:rsidRDefault="00283935" w:rsidP="00F52451">
            <w:r>
              <w:t xml:space="preserve">                     Signatures</w:t>
            </w:r>
          </w:p>
          <w:p w14:paraId="3EEE2B08" w14:textId="67AFFC49" w:rsidR="005F4798" w:rsidRPr="00846B76" w:rsidRDefault="005F4798" w:rsidP="00F52451"/>
        </w:tc>
      </w:tr>
      <w:tr w:rsidR="00650259" w:rsidRPr="00846B76" w14:paraId="2F17F7FB" w14:textId="77777777" w:rsidTr="005F4798">
        <w:trPr>
          <w:gridBefore w:val="1"/>
          <w:wBefore w:w="59" w:type="pct"/>
          <w:trHeight w:val="54"/>
        </w:trPr>
        <w:tc>
          <w:tcPr>
            <w:tcW w:w="4941" w:type="pct"/>
            <w:gridSpan w:val="5"/>
            <w:shd w:val="clear" w:color="auto" w:fill="auto"/>
          </w:tcPr>
          <w:p w14:paraId="58437623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9D7D449" w14:textId="77777777" w:rsidTr="005F4798">
        <w:trPr>
          <w:gridBefore w:val="1"/>
          <w:wBefore w:w="59" w:type="pct"/>
        </w:trPr>
        <w:tc>
          <w:tcPr>
            <w:tcW w:w="4941" w:type="pct"/>
            <w:gridSpan w:val="5"/>
            <w:shd w:val="clear" w:color="auto" w:fill="731F1C" w:themeFill="accent5"/>
          </w:tcPr>
          <w:p w14:paraId="459114CD" w14:textId="2F15A03E" w:rsidR="00650259" w:rsidRPr="0090596C" w:rsidRDefault="00B02C0C" w:rsidP="0090596C">
            <w:pPr>
              <w:pStyle w:val="Heading1"/>
            </w:pPr>
            <w:bookmarkStart w:id="0" w:name="_Hlk521325947"/>
            <w:r>
              <w:t>Mother Information</w:t>
            </w:r>
          </w:p>
        </w:tc>
      </w:tr>
      <w:tr w:rsidR="00650259" w:rsidRPr="00846B76" w14:paraId="11B675B1" w14:textId="77777777" w:rsidTr="00FB099F">
        <w:trPr>
          <w:gridBefore w:val="1"/>
          <w:wBefore w:w="59" w:type="pct"/>
        </w:trPr>
        <w:bookmarkEnd w:id="0" w:displacedByCustomXml="next"/>
        <w:sdt>
          <w:sdtPr>
            <w:id w:val="-2047821762"/>
            <w:placeholder>
              <w:docPart w:val="9C9970A9EB7445C2A9DCDD53F9E5F58B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17F7F03B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1DC7B6A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C67B1E2" w14:textId="77777777" w:rsidTr="00FB099F">
        <w:trPr>
          <w:gridBefore w:val="1"/>
          <w:wBefore w:w="59" w:type="pct"/>
        </w:trPr>
        <w:sdt>
          <w:sdtPr>
            <w:id w:val="-1368443858"/>
            <w:placeholder>
              <w:docPart w:val="FB560D1FCD7A4731ADC2009F02AAF1C1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1FCDBF0D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270E9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EBDB99F" w14:textId="77777777" w:rsidTr="00FB099F">
        <w:trPr>
          <w:gridBefore w:val="1"/>
          <w:wBefore w:w="59" w:type="pct"/>
        </w:trPr>
        <w:sdt>
          <w:sdtPr>
            <w:id w:val="-201941420"/>
            <w:placeholder>
              <w:docPart w:val="F747468C9D22429C8604ACE1F350138C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3120350C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Cell Phone</w:t>
                </w:r>
              </w:p>
            </w:tc>
          </w:sdtContent>
        </w:sdt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9FD045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82F45EC3ACC241B8911B020B5712A8E7"/>
            </w:placeholder>
            <w:temporary/>
            <w:showingPlcHdr/>
            <w15:appearance w15:val="hidden"/>
          </w:sdtPr>
          <w:sdtContent>
            <w:tc>
              <w:tcPr>
                <w:tcW w:w="887" w:type="pct"/>
                <w:tcBorders>
                  <w:top w:val="single" w:sz="4" w:space="0" w:color="auto"/>
                </w:tcBorders>
                <w:vAlign w:val="bottom"/>
              </w:tcPr>
              <w:p w14:paraId="7D05C8C5" w14:textId="77777777" w:rsidR="00650259" w:rsidRPr="00F52451" w:rsidRDefault="00F52451" w:rsidP="00F52451">
                <w:r w:rsidRPr="00F52451">
                  <w:t>Work Phone</w:t>
                </w:r>
              </w:p>
            </w:tc>
          </w:sdtContent>
        </w:sdt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F4285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4D6CFC" w14:textId="77777777" w:rsidTr="00FB099F">
        <w:trPr>
          <w:gridBefore w:val="1"/>
          <w:wBefore w:w="59" w:type="pct"/>
        </w:trPr>
        <w:sdt>
          <w:sdtPr>
            <w:id w:val="-1359804501"/>
            <w:placeholder>
              <w:docPart w:val="D902C2457E8B496BB14DEBCD7163533D"/>
            </w:placeholder>
            <w:temporary/>
            <w:showingPlcHdr/>
            <w15:appearance w15:val="hidden"/>
          </w:sdtPr>
          <w:sdtContent>
            <w:tc>
              <w:tcPr>
                <w:tcW w:w="1330" w:type="pct"/>
                <w:gridSpan w:val="2"/>
                <w:vAlign w:val="bottom"/>
              </w:tcPr>
              <w:p w14:paraId="7F87054A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79E2E3E3" w14:textId="77777777" w:rsidR="00650259" w:rsidRPr="00846B76" w:rsidRDefault="00650259" w:rsidP="007F7B5D">
            <w:pPr>
              <w:spacing w:before="120"/>
            </w:pPr>
          </w:p>
        </w:tc>
      </w:tr>
      <w:tr w:rsidR="00B02C0C" w:rsidRPr="00846B76" w14:paraId="03E41A66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28FC988B" w14:textId="0B8E3568" w:rsidR="00B02C0C" w:rsidRDefault="00B02C0C" w:rsidP="00F52451">
            <w:pPr>
              <w:pStyle w:val="NormalIndent"/>
            </w:pPr>
            <w:r>
              <w:t>Occupation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7D74C630" w14:textId="77777777" w:rsidR="00B02C0C" w:rsidRPr="00846B76" w:rsidRDefault="00B02C0C" w:rsidP="007F7B5D">
            <w:pPr>
              <w:spacing w:before="120"/>
            </w:pPr>
          </w:p>
        </w:tc>
      </w:tr>
      <w:tr w:rsidR="00B02C0C" w:rsidRPr="00846B76" w14:paraId="5EEF1BB2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6DEE757F" w14:textId="4146BFCC" w:rsidR="00B02C0C" w:rsidRDefault="00B02C0C" w:rsidP="00F52451">
            <w:pPr>
              <w:pStyle w:val="NormalIndent"/>
            </w:pPr>
            <w:r w:rsidRPr="00B02C0C">
              <w:rPr>
                <w:sz w:val="24"/>
                <w:szCs w:val="24"/>
              </w:rPr>
              <w:t>Yearly Income</w:t>
            </w:r>
          </w:p>
        </w:tc>
        <w:tc>
          <w:tcPr>
            <w:tcW w:w="3611" w:type="pct"/>
            <w:gridSpan w:val="3"/>
            <w:tcBorders>
              <w:bottom w:val="single" w:sz="4" w:space="0" w:color="auto"/>
            </w:tcBorders>
            <w:vAlign w:val="bottom"/>
          </w:tcPr>
          <w:p w14:paraId="701E8C09" w14:textId="77777777" w:rsidR="00B02C0C" w:rsidRPr="00846B76" w:rsidRDefault="00B02C0C" w:rsidP="007F7B5D">
            <w:pPr>
              <w:spacing w:before="120"/>
            </w:pPr>
          </w:p>
        </w:tc>
      </w:tr>
      <w:tr w:rsidR="00E677FE" w:rsidRPr="00846B76" w14:paraId="0A184018" w14:textId="77777777" w:rsidTr="00FB099F">
        <w:trPr>
          <w:gridBefore w:val="1"/>
          <w:wBefore w:w="59" w:type="pct"/>
        </w:trPr>
        <w:tc>
          <w:tcPr>
            <w:tcW w:w="767" w:type="pct"/>
            <w:vAlign w:val="bottom"/>
          </w:tcPr>
          <w:p w14:paraId="055ABA38" w14:textId="362954AA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174" w:type="pct"/>
            <w:gridSpan w:val="4"/>
            <w:vAlign w:val="bottom"/>
          </w:tcPr>
          <w:p w14:paraId="04A6B271" w14:textId="6700C21D" w:rsidR="00E677FE" w:rsidRDefault="00E677FE" w:rsidP="007F7B5D">
            <w:pPr>
              <w:spacing w:before="120"/>
            </w:pPr>
          </w:p>
        </w:tc>
      </w:tr>
      <w:tr w:rsidR="00650259" w:rsidRPr="00846B76" w14:paraId="48393094" w14:textId="77777777" w:rsidTr="00FB099F">
        <w:trPr>
          <w:gridBefore w:val="1"/>
          <w:wBefore w:w="59" w:type="pct"/>
        </w:trPr>
        <w:tc>
          <w:tcPr>
            <w:tcW w:w="1330" w:type="pct"/>
            <w:gridSpan w:val="2"/>
            <w:vAlign w:val="bottom"/>
          </w:tcPr>
          <w:p w14:paraId="5F5F7E2E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11" w:type="pct"/>
            <w:gridSpan w:val="3"/>
            <w:vAlign w:val="bottom"/>
          </w:tcPr>
          <w:p w14:paraId="6D78A404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74352AD" w14:textId="2FBF34DA" w:rsidR="00283935" w:rsidRDefault="00283935" w:rsidP="00283935">
      <w:r>
        <w:t xml:space="preserve">                                    </w:t>
      </w:r>
      <w:r w:rsidR="00022DCA">
        <w:t xml:space="preserve">   </w:t>
      </w:r>
      <w:r>
        <w:t>_____________________________</w:t>
      </w:r>
    </w:p>
    <w:p w14:paraId="0CC7678E" w14:textId="6B52F143" w:rsidR="00283935" w:rsidRDefault="00283935" w:rsidP="00283935">
      <w:r>
        <w:t xml:space="preserve">                     </w:t>
      </w:r>
      <w:r w:rsidR="00022DCA">
        <w:t xml:space="preserve">                      </w:t>
      </w:r>
      <w:r>
        <w:t>Signatures</w:t>
      </w:r>
    </w:p>
    <w:p w14:paraId="6A7A9CA6" w14:textId="77777777" w:rsidR="00CE6104" w:rsidRPr="0090596C" w:rsidRDefault="00CE6104" w:rsidP="00F91075">
      <w:pPr>
        <w:spacing w:after="0"/>
        <w:rPr>
          <w:sz w:val="12"/>
          <w:szCs w:val="16"/>
        </w:rPr>
      </w:pPr>
    </w:p>
    <w:sectPr w:rsidR="00CE6104" w:rsidRPr="0090596C" w:rsidSect="00D519DC">
      <w:headerReference w:type="default" r:id="rId10"/>
      <w:footerReference w:type="default" r:id="rId11"/>
      <w:pgSz w:w="12240" w:h="15840"/>
      <w:pgMar w:top="1928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ED538" w14:textId="77777777" w:rsidR="00D519DC" w:rsidRDefault="00D519DC" w:rsidP="00650259">
      <w:pPr>
        <w:spacing w:after="0" w:line="240" w:lineRule="auto"/>
      </w:pPr>
      <w:r>
        <w:separator/>
      </w:r>
    </w:p>
  </w:endnote>
  <w:endnote w:type="continuationSeparator" w:id="0">
    <w:p w14:paraId="08839DAE" w14:textId="77777777" w:rsidR="00D519DC" w:rsidRDefault="00D519D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73BD2F-276A-44D9-BF21-5E5C93845E1A}"/>
    <w:embedBold r:id="rId2" w:fontKey="{F3636EA5-0CD2-4072-86F0-70E9BFD3D7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DA6BA4D-1C1A-477D-AF8F-DE16C4F7322C}"/>
    <w:embedBold r:id="rId4" w:fontKey="{4DB5F7E4-6364-4A1E-BB07-5221DA30AE33}"/>
    <w:embedItalic r:id="rId5" w:fontKey="{0AEA7756-F2FA-4FD5-AA55-2DD3E1ACD9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058C6B9-DD8C-4440-B13B-D1AC9E641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DF4EEB" w14:textId="77777777" w:rsidTr="00C4167A">
      <w:tc>
        <w:tcPr>
          <w:tcW w:w="4675" w:type="dxa"/>
          <w:vAlign w:val="center"/>
        </w:tcPr>
        <w:p w14:paraId="108916E4" w14:textId="3A6820D1" w:rsidR="007F7B5D" w:rsidRPr="007F7B5D" w:rsidRDefault="00FB099F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DAYWANTI EDUCATION TRUST</w:t>
          </w:r>
        </w:p>
      </w:tc>
      <w:tc>
        <w:tcPr>
          <w:tcW w:w="4675" w:type="dxa"/>
          <w:vAlign w:val="center"/>
        </w:tcPr>
        <w:p w14:paraId="763FDBC7" w14:textId="43E7C14E" w:rsidR="007F7B5D" w:rsidRPr="007F7B5D" w:rsidRDefault="00FB099F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CEF9E7C" wp14:editId="13BB7F33">
                <wp:extent cx="524786" cy="524786"/>
                <wp:effectExtent l="0" t="0" r="8890" b="8890"/>
                <wp:docPr id="689614092" name="Picture 3" descr="A logo of hands holding a graduation c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614092" name="Picture 3" descr="A logo of hands holding a graduation cap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640" cy="53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336F5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8A1D5" w14:textId="77777777" w:rsidR="00D519DC" w:rsidRDefault="00D519DC" w:rsidP="00650259">
      <w:pPr>
        <w:spacing w:after="0" w:line="240" w:lineRule="auto"/>
      </w:pPr>
      <w:r>
        <w:separator/>
      </w:r>
    </w:p>
  </w:footnote>
  <w:footnote w:type="continuationSeparator" w:id="0">
    <w:p w14:paraId="361CCF92" w14:textId="77777777" w:rsidR="00D519DC" w:rsidRDefault="00D519D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99"/>
      <w:gridCol w:w="7961"/>
    </w:tblGrid>
    <w:tr w:rsidR="0090596C" w14:paraId="146608D5" w14:textId="77777777" w:rsidTr="0090596C">
      <w:trPr>
        <w:trHeight w:val="990"/>
      </w:trPr>
      <w:tc>
        <w:tcPr>
          <w:tcW w:w="1350" w:type="dxa"/>
          <w:vAlign w:val="center"/>
        </w:tcPr>
        <w:p w14:paraId="706D3523" w14:textId="67F388E8" w:rsidR="0090596C" w:rsidRDefault="00FB099F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04D82AD7" wp14:editId="1790D716">
                <wp:extent cx="818984" cy="818984"/>
                <wp:effectExtent l="0" t="0" r="635" b="635"/>
                <wp:docPr id="1571342338" name="Picture 2" descr="A logo of hands holding a graduation c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1342338" name="Picture 2" descr="A logo of hands holding a graduation cap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65" cy="830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89C6F49" w14:textId="409B5859" w:rsidR="0090596C" w:rsidRPr="0090596C" w:rsidRDefault="00FB099F" w:rsidP="0090596C">
          <w:pPr>
            <w:pStyle w:val="Header"/>
          </w:pPr>
          <w:r>
            <w:t xml:space="preserve">          </w:t>
          </w:r>
          <w:r w:rsidR="00F91075">
            <w:t>Education Grant</w:t>
          </w:r>
          <w:r w:rsidR="00B02C0C">
            <w:t xml:space="preserve"> Application Form</w:t>
          </w:r>
        </w:p>
      </w:tc>
    </w:tr>
    <w:bookmarkEnd w:id="1"/>
  </w:tbl>
  <w:p w14:paraId="296D8788" w14:textId="4EA0C4F9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06130005">
    <w:abstractNumId w:val="11"/>
  </w:num>
  <w:num w:numId="2" w16cid:durableId="987904261">
    <w:abstractNumId w:val="7"/>
  </w:num>
  <w:num w:numId="3" w16cid:durableId="1393894896">
    <w:abstractNumId w:val="15"/>
  </w:num>
  <w:num w:numId="4" w16cid:durableId="788553120">
    <w:abstractNumId w:val="12"/>
  </w:num>
  <w:num w:numId="5" w16cid:durableId="1955092328">
    <w:abstractNumId w:val="13"/>
  </w:num>
  <w:num w:numId="6" w16cid:durableId="1898007091">
    <w:abstractNumId w:val="19"/>
  </w:num>
  <w:num w:numId="7" w16cid:durableId="504709115">
    <w:abstractNumId w:val="6"/>
  </w:num>
  <w:num w:numId="8" w16cid:durableId="1647122498">
    <w:abstractNumId w:val="10"/>
  </w:num>
  <w:num w:numId="9" w16cid:durableId="1323200114">
    <w:abstractNumId w:val="17"/>
  </w:num>
  <w:num w:numId="10" w16cid:durableId="1164399391">
    <w:abstractNumId w:val="1"/>
  </w:num>
  <w:num w:numId="11" w16cid:durableId="545482343">
    <w:abstractNumId w:val="5"/>
  </w:num>
  <w:num w:numId="12" w16cid:durableId="1046762967">
    <w:abstractNumId w:val="0"/>
  </w:num>
  <w:num w:numId="13" w16cid:durableId="215823768">
    <w:abstractNumId w:val="2"/>
  </w:num>
  <w:num w:numId="14" w16cid:durableId="1979844527">
    <w:abstractNumId w:val="9"/>
  </w:num>
  <w:num w:numId="15" w16cid:durableId="1130516951">
    <w:abstractNumId w:val="8"/>
  </w:num>
  <w:num w:numId="16" w16cid:durableId="402028281">
    <w:abstractNumId w:val="16"/>
  </w:num>
  <w:num w:numId="17" w16cid:durableId="51662617">
    <w:abstractNumId w:val="3"/>
  </w:num>
  <w:num w:numId="18" w16cid:durableId="1930892984">
    <w:abstractNumId w:val="21"/>
  </w:num>
  <w:num w:numId="19" w16cid:durableId="1900705731">
    <w:abstractNumId w:val="18"/>
  </w:num>
  <w:num w:numId="20" w16cid:durableId="1855260746">
    <w:abstractNumId w:val="14"/>
  </w:num>
  <w:num w:numId="21" w16cid:durableId="906377751">
    <w:abstractNumId w:val="20"/>
  </w:num>
  <w:num w:numId="22" w16cid:durableId="169799718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0C"/>
    <w:rsid w:val="00022DCA"/>
    <w:rsid w:val="000456E1"/>
    <w:rsid w:val="00052382"/>
    <w:rsid w:val="0006568A"/>
    <w:rsid w:val="00076F0F"/>
    <w:rsid w:val="00084253"/>
    <w:rsid w:val="000D1F49"/>
    <w:rsid w:val="001727CA"/>
    <w:rsid w:val="00283935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4798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02C0C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519DC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91075"/>
    <w:rsid w:val="00FB099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0A10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mt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BE47FB2BEE47628D4C2B9604218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80B64-1CC8-4022-B4BE-4696F5AA7D04}"/>
      </w:docPartPr>
      <w:docPartBody>
        <w:p w:rsidR="003738F4" w:rsidRDefault="003738F4">
          <w:pPr>
            <w:pStyle w:val="46BE47FB2BEE47628D4C2B9604218B6E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869367DD1A0F499CA5D9779310426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51B4B-4E9F-4542-A2DC-5D4F7A2015E9}"/>
      </w:docPartPr>
      <w:docPartBody>
        <w:p w:rsidR="003738F4" w:rsidRDefault="003738F4">
          <w:pPr>
            <w:pStyle w:val="869367DD1A0F499CA5D9779310426EAF"/>
          </w:pPr>
          <w:r w:rsidRPr="0090596C">
            <w:t>Alt Phone</w:t>
          </w:r>
        </w:p>
      </w:docPartBody>
    </w:docPart>
    <w:docPart>
      <w:docPartPr>
        <w:name w:val="11D7EAA05336452F9F728F2D6F5BC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2CDDD-88C0-49CB-A5E2-2D33AFE5ADEF}"/>
      </w:docPartPr>
      <w:docPartBody>
        <w:p w:rsidR="003738F4" w:rsidRDefault="003738F4">
          <w:pPr>
            <w:pStyle w:val="11D7EAA05336452F9F728F2D6F5BC88C"/>
          </w:pPr>
          <w:r w:rsidRPr="0090596C">
            <w:t>First Name</w:t>
          </w:r>
        </w:p>
      </w:docPartBody>
    </w:docPart>
    <w:docPart>
      <w:docPartPr>
        <w:name w:val="C80E9FBF377F4FA4A8F81F97B0ABE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131E-77C9-4572-AFA8-DA46394B46D6}"/>
      </w:docPartPr>
      <w:docPartBody>
        <w:p w:rsidR="003738F4" w:rsidRDefault="003738F4">
          <w:pPr>
            <w:pStyle w:val="C80E9FBF377F4FA4A8F81F97B0ABEA8B"/>
          </w:pPr>
          <w:r w:rsidRPr="0090596C">
            <w:t>Last Name</w:t>
          </w:r>
        </w:p>
      </w:docPartBody>
    </w:docPart>
    <w:docPart>
      <w:docPartPr>
        <w:name w:val="F35FA353149E497CA4241495F622B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4396A-B88F-4EAF-9CC5-E41E971E50A5}"/>
      </w:docPartPr>
      <w:docPartBody>
        <w:p w:rsidR="003738F4" w:rsidRDefault="003738F4">
          <w:pPr>
            <w:pStyle w:val="F35FA353149E497CA4241495F622BB00"/>
          </w:pPr>
          <w:r w:rsidRPr="0090596C">
            <w:t>Cell Phone</w:t>
          </w:r>
        </w:p>
      </w:docPartBody>
    </w:docPart>
    <w:docPart>
      <w:docPartPr>
        <w:name w:val="68B7DFE55DF44F2397395FDA5A603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52554-EC16-472A-BA74-C16A31EDCC4B}"/>
      </w:docPartPr>
      <w:docPartBody>
        <w:p w:rsidR="003738F4" w:rsidRDefault="003738F4">
          <w:pPr>
            <w:pStyle w:val="68B7DFE55DF44F2397395FDA5A603949"/>
          </w:pPr>
          <w:r w:rsidRPr="0090596C">
            <w:t>Work Phone</w:t>
          </w:r>
        </w:p>
      </w:docPartBody>
    </w:docPart>
    <w:docPart>
      <w:docPartPr>
        <w:name w:val="911EFED479274448BEBF4051FA3C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DFC6B-E37E-4DC4-AEFA-FC26209DA397}"/>
      </w:docPartPr>
      <w:docPartBody>
        <w:p w:rsidR="003738F4" w:rsidRDefault="003738F4">
          <w:pPr>
            <w:pStyle w:val="911EFED479274448BEBF4051FA3C49CC"/>
          </w:pPr>
          <w:r w:rsidRPr="0090596C">
            <w:t>Email</w:t>
          </w:r>
        </w:p>
      </w:docPartBody>
    </w:docPart>
    <w:docPart>
      <w:docPartPr>
        <w:name w:val="9C9970A9EB7445C2A9DCDD53F9E5F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3952B-6C39-4A8C-9C5C-7CAEC2E94EA0}"/>
      </w:docPartPr>
      <w:docPartBody>
        <w:p w:rsidR="003738F4" w:rsidRDefault="003738F4">
          <w:pPr>
            <w:pStyle w:val="9C9970A9EB7445C2A9DCDD53F9E5F58B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FB560D1FCD7A4731ADC2009F02AAF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84F4E-23C4-43D9-A5F1-73546146449F}"/>
      </w:docPartPr>
      <w:docPartBody>
        <w:p w:rsidR="003738F4" w:rsidRDefault="003738F4">
          <w:pPr>
            <w:pStyle w:val="FB560D1FCD7A4731ADC2009F02AAF1C1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F747468C9D22429C8604ACE1F3501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8471-8631-4945-A52D-3EAE60DA39F6}"/>
      </w:docPartPr>
      <w:docPartBody>
        <w:p w:rsidR="003738F4" w:rsidRDefault="003738F4">
          <w:pPr>
            <w:pStyle w:val="F747468C9D22429C8604ACE1F350138C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82F45EC3ACC241B8911B020B5712A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7F3C6-3910-49F3-B2C6-6D9EE79B9FDE}"/>
      </w:docPartPr>
      <w:docPartBody>
        <w:p w:rsidR="003738F4" w:rsidRDefault="003738F4">
          <w:pPr>
            <w:pStyle w:val="82F45EC3ACC241B8911B020B5712A8E7"/>
          </w:pPr>
          <w:r w:rsidRPr="00F52451">
            <w:t>Work Phone</w:t>
          </w:r>
        </w:p>
      </w:docPartBody>
    </w:docPart>
    <w:docPart>
      <w:docPartPr>
        <w:name w:val="D902C2457E8B496BB14DEBCD71635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4E85C-D183-4986-8FB4-65B3A33CDA0C}"/>
      </w:docPartPr>
      <w:docPartBody>
        <w:p w:rsidR="003738F4" w:rsidRDefault="003738F4">
          <w:pPr>
            <w:pStyle w:val="D902C2457E8B496BB14DEBCD7163533D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8F4"/>
    <w:rsid w:val="003738F4"/>
    <w:rsid w:val="006C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BE47FB2BEE47628D4C2B9604218B6E">
    <w:name w:val="46BE47FB2BEE47628D4C2B9604218B6E"/>
  </w:style>
  <w:style w:type="paragraph" w:customStyle="1" w:styleId="869367DD1A0F499CA5D9779310426EAF">
    <w:name w:val="869367DD1A0F499CA5D9779310426EAF"/>
  </w:style>
  <w:style w:type="paragraph" w:customStyle="1" w:styleId="11D7EAA05336452F9F728F2D6F5BC88C">
    <w:name w:val="11D7EAA05336452F9F728F2D6F5BC88C"/>
  </w:style>
  <w:style w:type="paragraph" w:customStyle="1" w:styleId="C80E9FBF377F4FA4A8F81F97B0ABEA8B">
    <w:name w:val="C80E9FBF377F4FA4A8F81F97B0ABEA8B"/>
  </w:style>
  <w:style w:type="paragraph" w:customStyle="1" w:styleId="F35FA353149E497CA4241495F622BB00">
    <w:name w:val="F35FA353149E497CA4241495F622BB00"/>
  </w:style>
  <w:style w:type="paragraph" w:customStyle="1" w:styleId="68B7DFE55DF44F2397395FDA5A603949">
    <w:name w:val="68B7DFE55DF44F2397395FDA5A603949"/>
  </w:style>
  <w:style w:type="paragraph" w:customStyle="1" w:styleId="911EFED479274448BEBF4051FA3C49CC">
    <w:name w:val="911EFED479274448BEBF4051FA3C49C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C9970A9EB7445C2A9DCDD53F9E5F58B">
    <w:name w:val="9C9970A9EB7445C2A9DCDD53F9E5F58B"/>
  </w:style>
  <w:style w:type="paragraph" w:customStyle="1" w:styleId="FB560D1FCD7A4731ADC2009F02AAF1C1">
    <w:name w:val="FB560D1FCD7A4731ADC2009F02AAF1C1"/>
  </w:style>
  <w:style w:type="paragraph" w:customStyle="1" w:styleId="F747468C9D22429C8604ACE1F350138C">
    <w:name w:val="F747468C9D22429C8604ACE1F350138C"/>
  </w:style>
  <w:style w:type="paragraph" w:customStyle="1" w:styleId="82F45EC3ACC241B8911B020B5712A8E7">
    <w:name w:val="82F45EC3ACC241B8911B020B5712A8E7"/>
  </w:style>
  <w:style w:type="paragraph" w:customStyle="1" w:styleId="D902C2457E8B496BB14DEBCD7163533D">
    <w:name w:val="D902C2457E8B496BB14DEBCD716353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76</Words>
  <Characters>447</Characters>
  <Application>Microsoft Office Word</Application>
  <DocSecurity>0</DocSecurity>
  <Lines>105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2024-03-13T21:16:00Z</dcterms:created>
  <dcterms:modified xsi:type="dcterms:W3CDTF">2024-03-14T10:38:00Z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cc6d64d6-1902-4ba6-b39b-e5fb69d33356</vt:lpwstr>
  </property>
</Properties>
</file>